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Spec="center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F5DD59D" w14:textId="77777777" w:rsidTr="005A29CB">
        <w:trPr>
          <w:trHeight w:val="2730"/>
        </w:trPr>
        <w:tc>
          <w:tcPr>
            <w:tcW w:w="10230" w:type="dxa"/>
          </w:tcPr>
          <w:p w14:paraId="4C25D13B" w14:textId="252E2826" w:rsidR="005A29CB" w:rsidRDefault="005A29CB" w:rsidP="00163687">
            <w:pPr>
              <w:pStyle w:val="Naslov1"/>
              <w:framePr w:hSpace="0" w:wrap="auto" w:vAnchor="margin" w:xAlign="left" w:yAlign="inline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NA </w:t>
            </w:r>
            <w:r w:rsidR="00163687">
              <w:rPr>
                <w:sz w:val="72"/>
                <w:szCs w:val="72"/>
              </w:rPr>
              <w:t xml:space="preserve">REGIJSKO </w:t>
            </w:r>
            <w:r w:rsidR="00302D96">
              <w:rPr>
                <w:sz w:val="72"/>
                <w:szCs w:val="72"/>
              </w:rPr>
              <w:t>MARTINOVA</w:t>
            </w:r>
            <w:r w:rsidR="00163687">
              <w:rPr>
                <w:sz w:val="72"/>
                <w:szCs w:val="72"/>
              </w:rPr>
              <w:t>NJE UPOKOJENCEV</w:t>
            </w:r>
            <w:r>
              <w:rPr>
                <w:sz w:val="72"/>
                <w:szCs w:val="72"/>
              </w:rPr>
              <w:t xml:space="preserve"> </w:t>
            </w:r>
          </w:p>
          <w:p w14:paraId="61D8A1B8" w14:textId="77777777" w:rsidR="00AF300E" w:rsidRDefault="005A29CB" w:rsidP="00163687">
            <w:pPr>
              <w:pStyle w:val="Naslov1"/>
              <w:framePr w:hSpace="0" w:wrap="auto" w:vAnchor="margin" w:xAlign="left" w:yAlign="inline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VABI</w:t>
            </w:r>
          </w:p>
          <w:p w14:paraId="4EC0EF27" w14:textId="77777777" w:rsidR="005A29CB" w:rsidRDefault="005A29CB" w:rsidP="004C2B11">
            <w:pPr>
              <w:jc w:val="center"/>
            </w:pPr>
            <w:r>
              <w:t xml:space="preserve">POKRAJINSKA ZVEZA </w:t>
            </w:r>
            <w:r w:rsidR="004C2B11">
              <w:t xml:space="preserve">DRUŠTEV </w:t>
            </w:r>
            <w:r>
              <w:t xml:space="preserve">UPOKOJENCEV </w:t>
            </w:r>
            <w:r w:rsidR="004C2B11">
              <w:t>ZASAVJA</w:t>
            </w:r>
          </w:p>
          <w:p w14:paraId="5AA386CE" w14:textId="48912395" w:rsidR="005A29CB" w:rsidRDefault="005A29CB" w:rsidP="005A29CB">
            <w:r>
              <w:t xml:space="preserve">       </w:t>
            </w:r>
            <w:r w:rsidR="00EE2027">
              <w:t>v</w:t>
            </w:r>
            <w:r>
              <w:t xml:space="preserve"> gostišče</w:t>
            </w:r>
            <w:r w:rsidR="00437920">
              <w:t>: Hiša</w:t>
            </w:r>
            <w:r>
              <w:t xml:space="preserve"> </w:t>
            </w:r>
            <w:r w:rsidR="00302D96">
              <w:t>domačih</w:t>
            </w:r>
            <w:r w:rsidR="00437920">
              <w:t xml:space="preserve"> okusov</w:t>
            </w:r>
            <w:r w:rsidR="00302D96">
              <w:t xml:space="preserve"> </w:t>
            </w:r>
            <w:r w:rsidR="00302D96" w:rsidRPr="00302D96">
              <w:rPr>
                <w:sz w:val="44"/>
                <w:szCs w:val="44"/>
              </w:rPr>
              <w:t>Pr ČOP na Podkum</w:t>
            </w:r>
          </w:p>
          <w:p w14:paraId="4E776C4B" w14:textId="77777777" w:rsidR="005A29CB" w:rsidRPr="005A29CB" w:rsidRDefault="005A29CB" w:rsidP="005A29CB"/>
          <w:p w14:paraId="568262D2" w14:textId="77777777" w:rsidR="005A29CB" w:rsidRPr="005A29CB" w:rsidRDefault="005A29CB" w:rsidP="005A29CB"/>
          <w:p w14:paraId="6315E981" w14:textId="77777777" w:rsidR="00163687" w:rsidRPr="00163687" w:rsidRDefault="00163687" w:rsidP="00163687">
            <w:pPr>
              <w:ind w:left="0"/>
            </w:pPr>
          </w:p>
          <w:p w14:paraId="5AABE42F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2B82A5D5" w14:textId="77777777" w:rsidTr="00AF300E">
        <w:trPr>
          <w:trHeight w:val="1445"/>
        </w:trPr>
        <w:tc>
          <w:tcPr>
            <w:tcW w:w="10228" w:type="dxa"/>
          </w:tcPr>
          <w:p w14:paraId="1DD8A926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sl-SI"/>
              </w:rPr>
              <mc:AlternateContent>
                <mc:Choice Requires="wps">
                  <w:drawing>
                    <wp:inline distT="0" distB="0" distL="0" distR="0" wp14:anchorId="2997901D" wp14:editId="36806D8C">
                      <wp:extent cx="981076" cy="0"/>
                      <wp:effectExtent l="0" t="19050" r="28575" b="19050"/>
                      <wp:docPr id="83" name="Raven povezovalnik 83" descr="razdelilnik besedil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1F4E029" id="Raven povezovalnik 83" o:spid="_x0000_s1026" alt="razdelilnik besedila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1BDDEABA" w14:textId="4B0412B6" w:rsidR="00AF300E" w:rsidRPr="00302D96" w:rsidRDefault="005A29CB" w:rsidP="00EE2027">
            <w:pPr>
              <w:spacing w:before="300" w:after="100"/>
              <w:jc w:val="center"/>
              <w:rPr>
                <w:sz w:val="44"/>
                <w:szCs w:val="44"/>
              </w:rPr>
            </w:pPr>
            <w:r w:rsidRPr="00302D96">
              <w:rPr>
                <w:sz w:val="44"/>
                <w:szCs w:val="44"/>
                <w:lang w:bidi="sl-SI"/>
              </w:rPr>
              <w:t xml:space="preserve">V </w:t>
            </w:r>
            <w:r w:rsidR="008F0DC3">
              <w:rPr>
                <w:sz w:val="44"/>
                <w:szCs w:val="44"/>
                <w:lang w:bidi="sl-SI"/>
              </w:rPr>
              <w:t>ČETR</w:t>
            </w:r>
            <w:r w:rsidRPr="00302D96">
              <w:rPr>
                <w:sz w:val="44"/>
                <w:szCs w:val="44"/>
                <w:lang w:bidi="sl-SI"/>
              </w:rPr>
              <w:t xml:space="preserve">TEK, </w:t>
            </w:r>
            <w:r w:rsidR="00302D96" w:rsidRPr="00302D96">
              <w:rPr>
                <w:sz w:val="44"/>
                <w:szCs w:val="44"/>
                <w:lang w:bidi="sl-SI"/>
              </w:rPr>
              <w:t>7</w:t>
            </w:r>
            <w:r w:rsidRPr="00302D96">
              <w:rPr>
                <w:sz w:val="44"/>
                <w:szCs w:val="44"/>
                <w:lang w:bidi="sl-SI"/>
              </w:rPr>
              <w:t xml:space="preserve">. </w:t>
            </w:r>
            <w:r w:rsidR="00302D96" w:rsidRPr="00302D96">
              <w:rPr>
                <w:sz w:val="44"/>
                <w:szCs w:val="44"/>
                <w:lang w:bidi="sl-SI"/>
              </w:rPr>
              <w:t>NOV</w:t>
            </w:r>
            <w:r w:rsidRPr="00302D96">
              <w:rPr>
                <w:sz w:val="44"/>
                <w:szCs w:val="44"/>
                <w:lang w:bidi="sl-SI"/>
              </w:rPr>
              <w:t>EMBRA</w:t>
            </w:r>
            <w:r w:rsidR="00EE2027" w:rsidRPr="00302D96">
              <w:rPr>
                <w:sz w:val="44"/>
                <w:szCs w:val="44"/>
                <w:lang w:bidi="sl-SI"/>
              </w:rPr>
              <w:t xml:space="preserve"> ob 12.</w:t>
            </w:r>
            <w:r w:rsidR="00302D96" w:rsidRPr="00302D96">
              <w:rPr>
                <w:sz w:val="44"/>
                <w:szCs w:val="44"/>
                <w:lang w:bidi="sl-SI"/>
              </w:rPr>
              <w:t>3</w:t>
            </w:r>
            <w:r w:rsidR="004E7F09" w:rsidRPr="00302D96">
              <w:rPr>
                <w:sz w:val="44"/>
                <w:szCs w:val="44"/>
                <w:lang w:bidi="sl-SI"/>
              </w:rPr>
              <w:t>0</w:t>
            </w:r>
            <w:r w:rsidR="00EE2027" w:rsidRPr="00302D96">
              <w:rPr>
                <w:sz w:val="44"/>
                <w:szCs w:val="44"/>
                <w:lang w:bidi="sl-SI"/>
              </w:rPr>
              <w:t xml:space="preserve"> uri</w:t>
            </w:r>
          </w:p>
        </w:tc>
      </w:tr>
      <w:tr w:rsidR="00AF300E" w14:paraId="5120F50A" w14:textId="77777777" w:rsidTr="00AF300E">
        <w:trPr>
          <w:trHeight w:val="1890"/>
        </w:trPr>
        <w:tc>
          <w:tcPr>
            <w:tcW w:w="10228" w:type="dxa"/>
          </w:tcPr>
          <w:p w14:paraId="4E20A210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sl-SI"/>
              </w:rPr>
              <mc:AlternateContent>
                <mc:Choice Requires="wps">
                  <w:drawing>
                    <wp:inline distT="0" distB="0" distL="0" distR="0" wp14:anchorId="77F7527F" wp14:editId="6624CCA4">
                      <wp:extent cx="981076" cy="0"/>
                      <wp:effectExtent l="0" t="19050" r="28575" b="19050"/>
                      <wp:docPr id="84" name="Ravni povezovalnik 84" descr="razdelilnik besedil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AC077BE" id="Ravni povezovalnik 84" o:spid="_x0000_s1026" alt="razdelilnik besedila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54F616CE" w14:textId="6AE8328F" w:rsidR="00460331" w:rsidRDefault="00EE2027" w:rsidP="00EE2027">
            <w:pPr>
              <w:jc w:val="center"/>
              <w:rPr>
                <w:lang w:bidi="sl-SI"/>
              </w:rPr>
            </w:pPr>
            <w:r>
              <w:rPr>
                <w:lang w:bidi="sl-SI"/>
              </w:rPr>
              <w:t xml:space="preserve">Prijave in prispevek </w:t>
            </w:r>
            <w:r w:rsidR="00302D96">
              <w:rPr>
                <w:lang w:bidi="sl-SI"/>
              </w:rPr>
              <w:t>35</w:t>
            </w:r>
            <w:r>
              <w:rPr>
                <w:lang w:bidi="sl-SI"/>
              </w:rPr>
              <w:t xml:space="preserve"> evrov sprejemamo </w:t>
            </w:r>
            <w:r w:rsidR="00460331">
              <w:rPr>
                <w:lang w:bidi="sl-SI"/>
              </w:rPr>
              <w:t xml:space="preserve">najkasneje do </w:t>
            </w:r>
            <w:r>
              <w:rPr>
                <w:lang w:bidi="sl-SI"/>
              </w:rPr>
              <w:t xml:space="preserve"> </w:t>
            </w:r>
          </w:p>
          <w:p w14:paraId="7FD5B240" w14:textId="147499A1" w:rsidR="00EE2027" w:rsidRDefault="00302D96" w:rsidP="00EE2027">
            <w:pPr>
              <w:jc w:val="center"/>
              <w:rPr>
                <w:lang w:bidi="sl-SI"/>
              </w:rPr>
            </w:pPr>
            <w:r>
              <w:rPr>
                <w:lang w:bidi="sl-SI"/>
              </w:rPr>
              <w:t>25</w:t>
            </w:r>
            <w:r w:rsidR="00460331">
              <w:rPr>
                <w:lang w:bidi="sl-SI"/>
              </w:rPr>
              <w:t xml:space="preserve">. </w:t>
            </w:r>
            <w:r>
              <w:rPr>
                <w:lang w:bidi="sl-SI"/>
              </w:rPr>
              <w:t>oktobra</w:t>
            </w:r>
            <w:r w:rsidR="00EE2027">
              <w:rPr>
                <w:lang w:bidi="sl-SI"/>
              </w:rPr>
              <w:t xml:space="preserve"> na posameznih sedežih društev.</w:t>
            </w:r>
          </w:p>
          <w:p w14:paraId="44244426" w14:textId="797289DB" w:rsidR="00EE2027" w:rsidRDefault="00EE2027" w:rsidP="00EE2027">
            <w:pPr>
              <w:jc w:val="center"/>
            </w:pPr>
            <w:r>
              <w:t>Jedača, pijača in zabava zagotovljena</w:t>
            </w:r>
            <w:r w:rsidR="00302D96">
              <w:t xml:space="preserve"> in vključena v ceno </w:t>
            </w:r>
            <w:r>
              <w:t>!</w:t>
            </w:r>
          </w:p>
          <w:p w14:paraId="7CE8E76B" w14:textId="39B408C0" w:rsidR="00302D96" w:rsidRDefault="00302D96" w:rsidP="00EE2027">
            <w:pPr>
              <w:jc w:val="center"/>
            </w:pPr>
            <w:r>
              <w:t>Avtobusni prevoz organizira in plača PZDUZ !</w:t>
            </w:r>
          </w:p>
          <w:p w14:paraId="361458E3" w14:textId="77777777" w:rsidR="004E7F09" w:rsidRDefault="004E7F09" w:rsidP="00302D96">
            <w:pPr>
              <w:ind w:left="0"/>
            </w:pPr>
          </w:p>
          <w:p w14:paraId="45A2D40E" w14:textId="53FAC225" w:rsidR="004E7F09" w:rsidRPr="00AF300E" w:rsidRDefault="004E7F09" w:rsidP="004E7F09">
            <w:pPr>
              <w:jc w:val="center"/>
            </w:pPr>
            <w:r>
              <w:t xml:space="preserve">                                                                   </w:t>
            </w:r>
            <w:r w:rsidR="00302D96">
              <w:t>P</w:t>
            </w:r>
            <w:r>
              <w:t>redsednik</w:t>
            </w:r>
          </w:p>
          <w:p w14:paraId="12AE03E4" w14:textId="77777777" w:rsidR="00AF300E" w:rsidRPr="00AF300E" w:rsidRDefault="004E7F09" w:rsidP="009D35E3">
            <w:pPr>
              <w:spacing w:before="300" w:after="100"/>
            </w:pPr>
            <w:r>
              <w:t xml:space="preserve">                                                                               Drago KOLAR</w:t>
            </w:r>
            <w:r w:rsidR="00BB6ED1">
              <w:t xml:space="preserve"> l.r.</w:t>
            </w:r>
          </w:p>
          <w:p w14:paraId="38D7FD66" w14:textId="77777777" w:rsidR="00AF300E" w:rsidRPr="00AF300E" w:rsidRDefault="00AF300E" w:rsidP="009D35E3">
            <w:pPr>
              <w:spacing w:after="100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585CC05" w14:textId="77777777" w:rsidTr="00AF300E">
        <w:trPr>
          <w:trHeight w:val="589"/>
        </w:trPr>
        <w:tc>
          <w:tcPr>
            <w:tcW w:w="10230" w:type="dxa"/>
          </w:tcPr>
          <w:p w14:paraId="7865694E" w14:textId="77777777" w:rsidR="00AF300E" w:rsidRPr="00AF300E" w:rsidRDefault="00AF300E" w:rsidP="00E51F29">
            <w:pPr>
              <w:pStyle w:val="Naslov3"/>
              <w:framePr w:hSpace="0" w:wrap="auto" w:vAnchor="margin" w:xAlign="left" w:yAlign="inline"/>
              <w:ind w:left="0"/>
              <w:jc w:val="left"/>
            </w:pPr>
          </w:p>
        </w:tc>
      </w:tr>
    </w:tbl>
    <w:p w14:paraId="58F0D13A" w14:textId="77777777" w:rsidR="00024B92" w:rsidRPr="004008C9" w:rsidRDefault="005325F0" w:rsidP="005325F0">
      <w:pPr>
        <w:spacing w:before="0"/>
        <w:ind w:left="0"/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2CCBAF2F" wp14:editId="1D0C5E5D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Slika 18" descr="barvno ozadje z risbami v obliki p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sl-SI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23312D" w14:textId="77777777" w:rsidR="00062061" w:rsidRDefault="00062061">
      <w:pPr>
        <w:spacing w:before="0"/>
      </w:pPr>
      <w:r>
        <w:separator/>
      </w:r>
    </w:p>
  </w:endnote>
  <w:endnote w:type="continuationSeparator" w:id="0">
    <w:p w14:paraId="522B961B" w14:textId="77777777" w:rsidR="00062061" w:rsidRDefault="0006206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58B462" w14:textId="77777777" w:rsidR="00062061" w:rsidRDefault="00062061">
      <w:pPr>
        <w:spacing w:before="0"/>
      </w:pPr>
      <w:r>
        <w:separator/>
      </w:r>
    </w:p>
  </w:footnote>
  <w:footnote w:type="continuationSeparator" w:id="0">
    <w:p w14:paraId="1F8FF0AD" w14:textId="77777777" w:rsidR="00062061" w:rsidRDefault="0006206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32C8DF" w14:textId="77777777" w:rsidR="004008C9" w:rsidRDefault="004008C9" w:rsidP="004008C9">
    <w:pPr>
      <w:pStyle w:val="Glava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3687"/>
    <w:rsid w:val="00024B92"/>
    <w:rsid w:val="0003383B"/>
    <w:rsid w:val="000351D1"/>
    <w:rsid w:val="00062061"/>
    <w:rsid w:val="000B7C3C"/>
    <w:rsid w:val="000D5F76"/>
    <w:rsid w:val="00163687"/>
    <w:rsid w:val="00266541"/>
    <w:rsid w:val="00281E97"/>
    <w:rsid w:val="002D3176"/>
    <w:rsid w:val="00302D96"/>
    <w:rsid w:val="003747C8"/>
    <w:rsid w:val="003B2720"/>
    <w:rsid w:val="003E6DF0"/>
    <w:rsid w:val="004008C9"/>
    <w:rsid w:val="00437920"/>
    <w:rsid w:val="00455D84"/>
    <w:rsid w:val="00460331"/>
    <w:rsid w:val="004650EC"/>
    <w:rsid w:val="00487CA6"/>
    <w:rsid w:val="004C2B11"/>
    <w:rsid w:val="004E7F09"/>
    <w:rsid w:val="005325F0"/>
    <w:rsid w:val="005A29CB"/>
    <w:rsid w:val="005B7C04"/>
    <w:rsid w:val="00673C5F"/>
    <w:rsid w:val="006B609A"/>
    <w:rsid w:val="007008AF"/>
    <w:rsid w:val="00715CEC"/>
    <w:rsid w:val="00723AA3"/>
    <w:rsid w:val="007C0D74"/>
    <w:rsid w:val="00843896"/>
    <w:rsid w:val="008778AD"/>
    <w:rsid w:val="008F0DC3"/>
    <w:rsid w:val="009D35E3"/>
    <w:rsid w:val="00A51113"/>
    <w:rsid w:val="00AF300E"/>
    <w:rsid w:val="00B25DAF"/>
    <w:rsid w:val="00BB6ED1"/>
    <w:rsid w:val="00C22BD7"/>
    <w:rsid w:val="00C91A88"/>
    <w:rsid w:val="00CA580F"/>
    <w:rsid w:val="00D651D4"/>
    <w:rsid w:val="00D85786"/>
    <w:rsid w:val="00DE590C"/>
    <w:rsid w:val="00E51F29"/>
    <w:rsid w:val="00EE2027"/>
    <w:rsid w:val="00F35C5D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E8A8509"/>
  <w15:chartTrackingRefBased/>
  <w15:docId w15:val="{58BBA44D-E875-436A-B7C7-1ADD74C15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sl-S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slov1">
    <w:name w:val="heading 1"/>
    <w:basedOn w:val="Navaden"/>
    <w:next w:val="Navaden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slov2">
    <w:name w:val="heading 2"/>
    <w:basedOn w:val="Navaden"/>
    <w:next w:val="Navaden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slov3">
    <w:name w:val="heading 3"/>
    <w:basedOn w:val="Navaden"/>
    <w:next w:val="Navade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esedilooznabemesta">
    <w:name w:val="Placeholder Text"/>
    <w:basedOn w:val="Privzetapisavaodstavka"/>
    <w:uiPriority w:val="99"/>
    <w:semiHidden/>
    <w:rPr>
      <w:color w:val="808080"/>
    </w:rPr>
  </w:style>
  <w:style w:type="character" w:styleId="Neenpoudarek">
    <w:name w:val="Subtle Emphasis"/>
    <w:basedOn w:val="Privzetapisavaodstavka"/>
    <w:uiPriority w:val="19"/>
    <w:semiHidden/>
    <w:unhideWhenUsed/>
    <w:qFormat/>
    <w:rPr>
      <w:i/>
      <w:iCs/>
      <w:color w:val="A1810D" w:themeColor="accent1" w:themeShade="80"/>
    </w:rPr>
  </w:style>
  <w:style w:type="paragraph" w:styleId="Glava">
    <w:name w:val="header"/>
    <w:basedOn w:val="Navaden"/>
    <w:link w:val="Glava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GlavaZnak">
    <w:name w:val="Glava Znak"/>
    <w:basedOn w:val="Privzetapisavaodstavka"/>
    <w:link w:val="Glava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Noga">
    <w:name w:val="footer"/>
    <w:basedOn w:val="Navaden"/>
    <w:link w:val="Noga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NogaZnak">
    <w:name w:val="Noga Znak"/>
    <w:basedOn w:val="Privzetapisavaodstavka"/>
    <w:link w:val="Noga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ojka%20&#352;ergan\AppData\Roaming\Microsoft\Predloge\Letak%20z%20vabilom%20na%20zabavo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Letak z vabilom na zabavo.dotx</Template>
  <TotalTime>10</TotalTime>
  <Pages>1</Pages>
  <Words>86</Words>
  <Characters>492</Characters>
  <Application>Microsoft Office Word</Application>
  <DocSecurity>0</DocSecurity>
  <Lines>4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Vojka Šergan</dc:creator>
  <cp:lastModifiedBy>tone.beja@gmail.com</cp:lastModifiedBy>
  <cp:revision>5</cp:revision>
  <cp:lastPrinted>2024-08-14T08:59:00Z</cp:lastPrinted>
  <dcterms:created xsi:type="dcterms:W3CDTF">2024-10-08T09:57:00Z</dcterms:created>
  <dcterms:modified xsi:type="dcterms:W3CDTF">2024-10-11T06:47:00Z</dcterms:modified>
</cp:coreProperties>
</file>